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DE1" w:rsidRDefault="00585DE1" w:rsidP="003450A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B35AF" w:rsidRPr="006634AC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683A6DA" wp14:editId="23A4C62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08165" cy="1609725"/>
            <wp:effectExtent l="0" t="0" r="698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85DE1" w:rsidRPr="00A44CE4" w:rsidRDefault="00585DE1" w:rsidP="00585DE1">
      <w:pPr>
        <w:pStyle w:val="RecipientAddress"/>
        <w:ind w:left="864"/>
      </w:pPr>
      <w:r>
        <w:t>Ohio Board of Tax Appeals</w:t>
      </w:r>
      <w:r w:rsidR="003450AD">
        <w:tab/>
      </w:r>
      <w:r w:rsidR="003450AD">
        <w:tab/>
      </w:r>
      <w:r w:rsidR="003450AD">
        <w:tab/>
      </w:r>
      <w:r w:rsidR="003450AD">
        <w:tab/>
      </w:r>
      <w:r w:rsidR="003450AD">
        <w:tab/>
      </w:r>
      <w:r w:rsidR="003450AD">
        <w:tab/>
      </w:r>
      <w:r w:rsidR="003450AD">
        <w:tab/>
      </w:r>
      <w:r w:rsidR="003450AD">
        <w:tab/>
      </w:r>
    </w:p>
    <w:p w:rsidR="00585DE1" w:rsidRPr="00A44CE4" w:rsidRDefault="00585DE1" w:rsidP="00585DE1">
      <w:pPr>
        <w:pStyle w:val="RecipientAddress"/>
        <w:ind w:left="864"/>
      </w:pPr>
      <w:r>
        <w:t>30 East Broad Street</w:t>
      </w:r>
    </w:p>
    <w:p w:rsidR="00585DE1" w:rsidRPr="00A44CE4" w:rsidRDefault="00585DE1" w:rsidP="00585DE1">
      <w:pPr>
        <w:pStyle w:val="RecipientAddress"/>
        <w:ind w:left="864"/>
      </w:pPr>
      <w:r>
        <w:t>Columbus, OH  43215</w:t>
      </w:r>
    </w:p>
    <w:p w:rsidR="00585DE1" w:rsidRDefault="00585DE1" w:rsidP="00585DE1">
      <w:pPr>
        <w:pStyle w:val="BodyText"/>
        <w:ind w:left="864"/>
        <w:rPr>
          <w:sz w:val="24"/>
          <w:szCs w:val="24"/>
        </w:rPr>
      </w:pPr>
    </w:p>
    <w:p w:rsidR="00585DE1" w:rsidRDefault="00585DE1" w:rsidP="00585DE1">
      <w:pPr>
        <w:pStyle w:val="BodyText"/>
        <w:ind w:left="864"/>
        <w:rPr>
          <w:sz w:val="24"/>
          <w:szCs w:val="24"/>
        </w:rPr>
      </w:pPr>
      <w:r>
        <w:rPr>
          <w:sz w:val="24"/>
          <w:szCs w:val="24"/>
        </w:rPr>
        <w:t xml:space="preserve">RE: Waiver of appearance </w:t>
      </w:r>
    </w:p>
    <w:p w:rsidR="00585DE1" w:rsidRDefault="00585DE1" w:rsidP="00585DE1">
      <w:pPr>
        <w:pStyle w:val="BodyText"/>
        <w:ind w:left="864"/>
        <w:rPr>
          <w:sz w:val="24"/>
          <w:szCs w:val="24"/>
        </w:rPr>
      </w:pPr>
    </w:p>
    <w:p w:rsidR="00585DE1" w:rsidRDefault="00585DE1" w:rsidP="00585DE1">
      <w:pPr>
        <w:pStyle w:val="BodyText"/>
        <w:ind w:left="864"/>
        <w:rPr>
          <w:sz w:val="24"/>
          <w:szCs w:val="24"/>
        </w:rPr>
      </w:pPr>
      <w:r>
        <w:rPr>
          <w:sz w:val="24"/>
          <w:szCs w:val="24"/>
        </w:rPr>
        <w:t xml:space="preserve">This letter serves as notice of Ashtabula County waiver of appearance and intention to stand on the record for the following hearing: </w:t>
      </w:r>
    </w:p>
    <w:p w:rsidR="00C63E8B" w:rsidRDefault="00C63E8B" w:rsidP="00585DE1">
      <w:pPr>
        <w:pStyle w:val="BodyText"/>
        <w:ind w:left="864"/>
        <w:rPr>
          <w:sz w:val="24"/>
          <w:szCs w:val="24"/>
        </w:rPr>
      </w:pPr>
    </w:p>
    <w:p w:rsidR="00585DE1" w:rsidRPr="00C63E8B" w:rsidRDefault="00585DE1" w:rsidP="00585DE1">
      <w:pPr>
        <w:pStyle w:val="BodyText"/>
        <w:ind w:left="864" w:firstLine="576"/>
        <w:rPr>
          <w:color w:val="auto"/>
          <w:sz w:val="24"/>
          <w:szCs w:val="24"/>
        </w:rPr>
      </w:pPr>
      <w:r w:rsidRPr="00C63E8B">
        <w:rPr>
          <w:color w:val="auto"/>
          <w:sz w:val="24"/>
          <w:szCs w:val="24"/>
        </w:rPr>
        <w:t>20</w:t>
      </w:r>
      <w:r w:rsidR="00C63E8B" w:rsidRPr="00C63E8B">
        <w:rPr>
          <w:color w:val="auto"/>
          <w:sz w:val="24"/>
          <w:szCs w:val="24"/>
        </w:rPr>
        <w:t>2</w:t>
      </w:r>
      <w:r w:rsidR="008034E0">
        <w:rPr>
          <w:color w:val="auto"/>
          <w:sz w:val="24"/>
          <w:szCs w:val="24"/>
        </w:rPr>
        <w:t>5</w:t>
      </w:r>
      <w:r w:rsidRPr="00C63E8B">
        <w:rPr>
          <w:color w:val="auto"/>
          <w:sz w:val="24"/>
          <w:szCs w:val="24"/>
        </w:rPr>
        <w:t>-</w:t>
      </w:r>
      <w:r w:rsidR="004506D4">
        <w:rPr>
          <w:color w:val="auto"/>
          <w:sz w:val="24"/>
          <w:szCs w:val="24"/>
        </w:rPr>
        <w:t>887</w:t>
      </w:r>
      <w:r w:rsidR="00C63E8B" w:rsidRPr="00C63E8B">
        <w:rPr>
          <w:color w:val="auto"/>
          <w:sz w:val="24"/>
          <w:szCs w:val="24"/>
        </w:rPr>
        <w:t xml:space="preserve"> </w:t>
      </w:r>
      <w:r w:rsidR="004506D4">
        <w:rPr>
          <w:color w:val="auto"/>
          <w:sz w:val="24"/>
          <w:szCs w:val="24"/>
        </w:rPr>
        <w:t>AFLI3 LLC</w:t>
      </w:r>
      <w:r w:rsidRPr="00C63E8B">
        <w:rPr>
          <w:color w:val="auto"/>
          <w:sz w:val="24"/>
          <w:szCs w:val="24"/>
        </w:rPr>
        <w:t xml:space="preserve">: Scheduled </w:t>
      </w:r>
      <w:r w:rsidR="00C63E8B" w:rsidRPr="00C63E8B">
        <w:rPr>
          <w:color w:val="auto"/>
          <w:sz w:val="24"/>
          <w:szCs w:val="24"/>
        </w:rPr>
        <w:t>0</w:t>
      </w:r>
      <w:r w:rsidR="00C33DBE">
        <w:rPr>
          <w:color w:val="auto"/>
          <w:sz w:val="24"/>
          <w:szCs w:val="24"/>
        </w:rPr>
        <w:t>2</w:t>
      </w:r>
      <w:r w:rsidR="00C63E8B" w:rsidRPr="00C63E8B">
        <w:rPr>
          <w:color w:val="auto"/>
          <w:sz w:val="24"/>
          <w:szCs w:val="24"/>
        </w:rPr>
        <w:t>/</w:t>
      </w:r>
      <w:r w:rsidR="00C33DBE">
        <w:rPr>
          <w:color w:val="auto"/>
          <w:sz w:val="24"/>
          <w:szCs w:val="24"/>
        </w:rPr>
        <w:t>1</w:t>
      </w:r>
      <w:r w:rsidR="00C63E8B" w:rsidRPr="00C63E8B">
        <w:rPr>
          <w:color w:val="auto"/>
          <w:sz w:val="24"/>
          <w:szCs w:val="24"/>
        </w:rPr>
        <w:t>0/202</w:t>
      </w:r>
      <w:r w:rsidR="00C33DBE">
        <w:rPr>
          <w:color w:val="auto"/>
          <w:sz w:val="24"/>
          <w:szCs w:val="24"/>
        </w:rPr>
        <w:t>6</w:t>
      </w:r>
      <w:bookmarkStart w:id="0" w:name="_GoBack"/>
      <w:bookmarkEnd w:id="0"/>
    </w:p>
    <w:p w:rsidR="00585DE1" w:rsidRDefault="00585DE1" w:rsidP="00585DE1">
      <w:pPr>
        <w:pStyle w:val="Closing"/>
        <w:ind w:left="144" w:firstLine="720"/>
      </w:pPr>
    </w:p>
    <w:p w:rsidR="00585DE1" w:rsidRDefault="00C63E8B" w:rsidP="00C63E8B">
      <w:pPr>
        <w:pStyle w:val="Closing"/>
        <w:spacing w:after="0"/>
        <w:ind w:left="144" w:firstLine="720"/>
      </w:pPr>
      <w:r>
        <w:t>Respectfully submitted</w:t>
      </w:r>
      <w:r w:rsidR="00585DE1" w:rsidRPr="00A44CE4">
        <w:t xml:space="preserve">, </w:t>
      </w:r>
    </w:p>
    <w:p w:rsidR="00C63E8B" w:rsidRDefault="00BF444B" w:rsidP="00C63E8B">
      <w:pPr>
        <w:pStyle w:val="Closing"/>
        <w:spacing w:after="0"/>
        <w:ind w:left="144" w:firstLine="720"/>
      </w:pPr>
      <w:r>
        <w:t>APRIL R. GRABMAN</w:t>
      </w:r>
    </w:p>
    <w:p w:rsidR="00C63E8B" w:rsidRDefault="00C63E8B" w:rsidP="00C63E8B">
      <w:pPr>
        <w:pStyle w:val="Closing"/>
        <w:spacing w:after="0"/>
        <w:ind w:left="144" w:firstLine="720"/>
      </w:pPr>
      <w:r>
        <w:t>PROSECUTING ATTORNEY</w:t>
      </w:r>
    </w:p>
    <w:p w:rsidR="00C63E8B" w:rsidRDefault="00C63E8B" w:rsidP="00C63E8B">
      <w:pPr>
        <w:pStyle w:val="Closing"/>
        <w:spacing w:after="0"/>
        <w:ind w:left="144" w:firstLine="720"/>
      </w:pPr>
    </w:p>
    <w:p w:rsidR="00C63E8B" w:rsidRDefault="00C63E8B" w:rsidP="00C63E8B">
      <w:pPr>
        <w:pStyle w:val="Closing"/>
        <w:spacing w:after="0"/>
        <w:ind w:left="144" w:firstLine="720"/>
      </w:pPr>
    </w:p>
    <w:p w:rsidR="00585DE1" w:rsidRDefault="00C63E8B" w:rsidP="00C63E8B">
      <w:pPr>
        <w:pStyle w:val="Closing"/>
        <w:spacing w:after="0"/>
      </w:pPr>
      <w:r>
        <w:tab/>
      </w:r>
    </w:p>
    <w:p w:rsidR="00C63E8B" w:rsidRDefault="00C63E8B" w:rsidP="00C63E8B">
      <w:pPr>
        <w:pStyle w:val="Closing"/>
        <w:spacing w:after="0"/>
      </w:pPr>
    </w:p>
    <w:p w:rsidR="00C63E8B" w:rsidRDefault="00C63E8B" w:rsidP="00C63E8B">
      <w:pPr>
        <w:pStyle w:val="Closing"/>
        <w:spacing w:after="0"/>
      </w:pPr>
      <w:r>
        <w:tab/>
        <w:t>By, ___________________________________</w:t>
      </w:r>
    </w:p>
    <w:p w:rsidR="00C63E8B" w:rsidRDefault="00C63E8B" w:rsidP="00C63E8B">
      <w:pPr>
        <w:pStyle w:val="Closing"/>
        <w:spacing w:after="0"/>
      </w:pPr>
      <w:r>
        <w:tab/>
      </w:r>
      <w:r w:rsidR="00BF444B">
        <w:t>CORY C. FUNK</w:t>
      </w:r>
      <w:r>
        <w:t xml:space="preserve"> (</w:t>
      </w:r>
      <w:r w:rsidR="00BF444B">
        <w:t>0091021</w:t>
      </w:r>
      <w:r>
        <w:t>)</w:t>
      </w:r>
    </w:p>
    <w:p w:rsidR="00585DE1" w:rsidRDefault="00C63E8B" w:rsidP="00C63E8B">
      <w:pPr>
        <w:pStyle w:val="Closing"/>
        <w:spacing w:after="0"/>
      </w:pPr>
      <w:r>
        <w:tab/>
        <w:t>Assistant Prosecutor</w:t>
      </w:r>
    </w:p>
    <w:p w:rsidR="00C63E8B" w:rsidRDefault="00C63E8B" w:rsidP="00C63E8B">
      <w:pPr>
        <w:pStyle w:val="Closing"/>
        <w:spacing w:after="0"/>
      </w:pPr>
      <w:r>
        <w:tab/>
        <w:t>Attorney for the Ashtabula</w:t>
      </w:r>
    </w:p>
    <w:p w:rsidR="00C63E8B" w:rsidRDefault="00C63E8B" w:rsidP="00C63E8B">
      <w:pPr>
        <w:pStyle w:val="Closing"/>
        <w:spacing w:after="0"/>
      </w:pPr>
      <w:r>
        <w:tab/>
        <w:t>County Board of Revision</w:t>
      </w:r>
    </w:p>
    <w:p w:rsidR="00C63E8B" w:rsidRDefault="00C63E8B" w:rsidP="00C63E8B">
      <w:pPr>
        <w:pStyle w:val="Closing"/>
        <w:spacing w:after="0"/>
      </w:pPr>
      <w:r>
        <w:tab/>
        <w:t>25 West Jefferson St.</w:t>
      </w:r>
    </w:p>
    <w:p w:rsidR="00C63E8B" w:rsidRDefault="00C63E8B" w:rsidP="00C63E8B">
      <w:pPr>
        <w:pStyle w:val="Closing"/>
        <w:spacing w:after="0"/>
      </w:pPr>
      <w:r>
        <w:tab/>
        <w:t>Jefferson, OH 44047</w:t>
      </w:r>
    </w:p>
    <w:p w:rsidR="00C63E8B" w:rsidRDefault="00C63E8B" w:rsidP="00C63E8B">
      <w:pPr>
        <w:pStyle w:val="Closing"/>
        <w:spacing w:after="0"/>
      </w:pPr>
      <w:r>
        <w:tab/>
        <w:t>(440) 576-3734</w:t>
      </w:r>
    </w:p>
    <w:p w:rsidR="00585DE1" w:rsidRDefault="00585DE1" w:rsidP="00585DE1">
      <w:pPr>
        <w:pStyle w:val="Closing"/>
        <w:spacing w:after="0"/>
        <w:ind w:left="144" w:firstLine="720"/>
      </w:pPr>
    </w:p>
    <w:p w:rsidR="00585DE1" w:rsidRDefault="00585DE1" w:rsidP="00585DE1">
      <w:pPr>
        <w:pStyle w:val="Signature"/>
        <w:ind w:left="864"/>
      </w:pPr>
    </w:p>
    <w:p w:rsidR="00585DE1" w:rsidRDefault="00585DE1" w:rsidP="00585DE1">
      <w:pPr>
        <w:pStyle w:val="Signature"/>
        <w:ind w:left="864"/>
      </w:pPr>
    </w:p>
    <w:p w:rsidR="00585DE1" w:rsidRPr="00A44CE4" w:rsidRDefault="00585DE1" w:rsidP="00585DE1">
      <w:pPr>
        <w:pStyle w:val="Signature"/>
        <w:ind w:left="864"/>
      </w:pPr>
    </w:p>
    <w:p w:rsidR="006A2C7F" w:rsidRPr="00585DE1" w:rsidRDefault="006A2C7F" w:rsidP="00585DE1"/>
    <w:sectPr w:rsidR="006A2C7F" w:rsidRPr="00585DE1" w:rsidSect="00867DB3">
      <w:pgSz w:w="12240" w:h="15840" w:code="1"/>
      <w:pgMar w:top="720" w:right="144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39A205-1C91-405D-91CD-2463EC06453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02FE5464-D288-4490-B3E2-E32DB42EA2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3C69044-022B-47AA-86B3-88040B2C60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C448541-743B-4065-8E3E-5C03500A5D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68FCE9-E24C-4B66-88F2-9E90F3D39E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76D49E3-2285-42EB-AE6D-16B9CDE3A9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E8B"/>
    <w:rsid w:val="00021D61"/>
    <w:rsid w:val="00134719"/>
    <w:rsid w:val="001B35AF"/>
    <w:rsid w:val="001F2392"/>
    <w:rsid w:val="003450AD"/>
    <w:rsid w:val="003663B2"/>
    <w:rsid w:val="003810B1"/>
    <w:rsid w:val="004506D4"/>
    <w:rsid w:val="00490BD7"/>
    <w:rsid w:val="005252BA"/>
    <w:rsid w:val="00553958"/>
    <w:rsid w:val="00585DE1"/>
    <w:rsid w:val="006A2C7F"/>
    <w:rsid w:val="006D241F"/>
    <w:rsid w:val="007068D1"/>
    <w:rsid w:val="008034E0"/>
    <w:rsid w:val="00867DB3"/>
    <w:rsid w:val="008D3C69"/>
    <w:rsid w:val="008E2163"/>
    <w:rsid w:val="008F74B3"/>
    <w:rsid w:val="00977700"/>
    <w:rsid w:val="00991E6A"/>
    <w:rsid w:val="009C1278"/>
    <w:rsid w:val="009E695D"/>
    <w:rsid w:val="00A13266"/>
    <w:rsid w:val="00A14623"/>
    <w:rsid w:val="00A44CE4"/>
    <w:rsid w:val="00A72812"/>
    <w:rsid w:val="00AC3D4A"/>
    <w:rsid w:val="00AF4D54"/>
    <w:rsid w:val="00AF5DC7"/>
    <w:rsid w:val="00BA7524"/>
    <w:rsid w:val="00BF444B"/>
    <w:rsid w:val="00C33DBE"/>
    <w:rsid w:val="00C63E8B"/>
    <w:rsid w:val="00CF2249"/>
    <w:rsid w:val="00DB4206"/>
    <w:rsid w:val="00DE2EF8"/>
    <w:rsid w:val="00E12C89"/>
    <w:rsid w:val="00E56F3F"/>
    <w:rsid w:val="00E76A47"/>
    <w:rsid w:val="00E82496"/>
    <w:rsid w:val="00F90388"/>
    <w:rsid w:val="00FE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7A09DC"/>
  <w15:docId w15:val="{801D8471-7C92-4FC5-8872-93996423B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7DB3"/>
    <w:rPr>
      <w:color w:val="000000"/>
      <w:kern w:val="28"/>
    </w:rPr>
  </w:style>
  <w:style w:type="paragraph" w:styleId="Heading1">
    <w:name w:val="heading 1"/>
    <w:basedOn w:val="Normal"/>
    <w:next w:val="BodyText"/>
    <w:qFormat/>
    <w:rsid w:val="00867DB3"/>
    <w:pPr>
      <w:keepNext/>
      <w:keepLines/>
      <w:spacing w:after="220" w:line="200" w:lineRule="atLeast"/>
      <w:ind w:left="835"/>
      <w:outlineLvl w:val="0"/>
    </w:pPr>
    <w:rPr>
      <w:rFonts w:ascii="Arial Black" w:hAnsi="Arial Black"/>
      <w:color w:val="auto"/>
      <w:spacing w:val="-1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essageHeader">
    <w:name w:val="Message Header"/>
    <w:basedOn w:val="BodyText"/>
    <w:semiHidden/>
    <w:rsid w:val="00867DB3"/>
    <w:pPr>
      <w:keepLines/>
      <w:spacing w:line="180" w:lineRule="atLeast"/>
      <w:ind w:left="1555" w:hanging="720"/>
    </w:pPr>
    <w:rPr>
      <w:rFonts w:ascii="Arial" w:hAnsi="Arial"/>
      <w:color w:val="auto"/>
      <w:spacing w:val="-5"/>
      <w:kern w:val="0"/>
    </w:rPr>
  </w:style>
  <w:style w:type="paragraph" w:customStyle="1" w:styleId="MessageHeaderFirst">
    <w:name w:val="Message Header First"/>
    <w:basedOn w:val="MessageHeader"/>
    <w:next w:val="MessageHeader"/>
    <w:rsid w:val="00867DB3"/>
    <w:pPr>
      <w:spacing w:before="220"/>
    </w:pPr>
  </w:style>
  <w:style w:type="character" w:customStyle="1" w:styleId="MessageHeaderLabel">
    <w:name w:val="Message Header Label"/>
    <w:rsid w:val="00867DB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867DB3"/>
    <w:pPr>
      <w:pBdr>
        <w:bottom w:val="single" w:sz="6" w:space="15" w:color="auto"/>
      </w:pBdr>
      <w:spacing w:after="320"/>
    </w:pPr>
  </w:style>
  <w:style w:type="paragraph" w:styleId="BodyText">
    <w:name w:val="Body Text"/>
    <w:basedOn w:val="Normal"/>
    <w:link w:val="BodyTextChar"/>
    <w:rsid w:val="00867DB3"/>
    <w:pPr>
      <w:spacing w:after="120"/>
      <w:ind w:left="83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7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700"/>
    <w:rPr>
      <w:rFonts w:ascii="Tahoma" w:hAnsi="Tahoma" w:cs="Tahoma"/>
      <w:color w:val="000000"/>
      <w:kern w:val="28"/>
      <w:sz w:val="16"/>
      <w:szCs w:val="16"/>
    </w:rPr>
  </w:style>
  <w:style w:type="paragraph" w:customStyle="1" w:styleId="SenderAddress">
    <w:name w:val="Sender Address"/>
    <w:basedOn w:val="Normal"/>
    <w:rsid w:val="00A44CE4"/>
    <w:rPr>
      <w:color w:val="auto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rsid w:val="00A44CE4"/>
    <w:pPr>
      <w:spacing w:after="480"/>
    </w:pPr>
    <w:rPr>
      <w:color w:val="auto"/>
      <w:kern w:val="0"/>
      <w:sz w:val="24"/>
      <w:szCs w:val="24"/>
    </w:rPr>
  </w:style>
  <w:style w:type="character" w:customStyle="1" w:styleId="DateChar">
    <w:name w:val="Date Char"/>
    <w:basedOn w:val="DefaultParagraphFont"/>
    <w:link w:val="Date"/>
    <w:rsid w:val="00A44CE4"/>
    <w:rPr>
      <w:sz w:val="24"/>
      <w:szCs w:val="24"/>
    </w:rPr>
  </w:style>
  <w:style w:type="paragraph" w:customStyle="1" w:styleId="RecipientAddress">
    <w:name w:val="Recipient Address"/>
    <w:basedOn w:val="Normal"/>
    <w:rsid w:val="00A44CE4"/>
    <w:rPr>
      <w:color w:val="auto"/>
      <w:kern w:val="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A44CE4"/>
    <w:pPr>
      <w:spacing w:before="480" w:after="240"/>
    </w:pPr>
    <w:rPr>
      <w:color w:val="auto"/>
      <w:kern w:val="0"/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A44CE4"/>
    <w:rPr>
      <w:sz w:val="24"/>
      <w:szCs w:val="24"/>
    </w:rPr>
  </w:style>
  <w:style w:type="paragraph" w:styleId="Closing">
    <w:name w:val="Closing"/>
    <w:basedOn w:val="Normal"/>
    <w:link w:val="ClosingChar"/>
    <w:rsid w:val="00A44CE4"/>
    <w:pPr>
      <w:spacing w:after="960"/>
    </w:pPr>
    <w:rPr>
      <w:color w:val="auto"/>
      <w:kern w:val="0"/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A44CE4"/>
    <w:rPr>
      <w:sz w:val="24"/>
      <w:szCs w:val="24"/>
    </w:rPr>
  </w:style>
  <w:style w:type="paragraph" w:styleId="Signature">
    <w:name w:val="Signature"/>
    <w:basedOn w:val="Normal"/>
    <w:link w:val="SignatureChar"/>
    <w:rsid w:val="00A44CE4"/>
    <w:rPr>
      <w:color w:val="auto"/>
      <w:kern w:val="0"/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A44CE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82496"/>
    <w:rPr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4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BOR%20BTA%20CCP%20DATA\RESOURCES\TEMPLATES\WAIVERS\WAIVER%20of%20APPEARANCE%20to%20B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6B1100-D8D6-4D2F-9628-0EAEA4783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WAIVER of APPEARANCE to BTA</Template>
  <TotalTime>0</TotalTime>
  <Pages>1</Pages>
  <Words>75</Words>
  <Characters>533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Tara R. Frable</dc:creator>
  <cp:lastModifiedBy>Tara R. Frable</cp:lastModifiedBy>
  <cp:revision>2</cp:revision>
  <cp:lastPrinted>2012-01-06T20:48:00Z</cp:lastPrinted>
  <dcterms:created xsi:type="dcterms:W3CDTF">2025-08-25T20:32:00Z</dcterms:created>
  <dcterms:modified xsi:type="dcterms:W3CDTF">2025-08-25T20:32:00Z</dcterms:modified>
</cp:coreProperties>
</file>